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2AB87" w14:textId="77777777" w:rsidR="00095710" w:rsidRPr="007865A7" w:rsidRDefault="005D51AB" w:rsidP="007865A7">
      <w:pPr>
        <w:pStyle w:val="Heading1"/>
      </w:pPr>
      <w:r>
        <w:t>Title</w:t>
      </w:r>
    </w:p>
    <w:sectPr w:rsidR="00095710" w:rsidRPr="007865A7" w:rsidSect="0081736A">
      <w:headerReference w:type="default" r:id="rId10"/>
      <w:footerReference w:type="default" r:id="rId11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6EF64A" w14:textId="77777777" w:rsidR="007B2328" w:rsidRDefault="007B2328" w:rsidP="007865A7">
      <w:r>
        <w:separator/>
      </w:r>
    </w:p>
  </w:endnote>
  <w:endnote w:type="continuationSeparator" w:id="0">
    <w:p w14:paraId="558FCC60" w14:textId="77777777" w:rsidR="007B2328" w:rsidRDefault="007B2328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D65DF" w14:textId="77777777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6825BA">
      <w:rPr>
        <w:noProof/>
      </w:rPr>
      <w:t>Monday, 2 June 2025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3A66EB" w14:textId="77777777" w:rsidR="007B2328" w:rsidRDefault="007B2328" w:rsidP="007865A7">
      <w:r>
        <w:separator/>
      </w:r>
    </w:p>
  </w:footnote>
  <w:footnote w:type="continuationSeparator" w:id="0">
    <w:p w14:paraId="42240849" w14:textId="77777777" w:rsidR="007B2328" w:rsidRDefault="007B2328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3CF63" w14:textId="77777777" w:rsidR="0081736A" w:rsidRDefault="0081736A" w:rsidP="005D51AB">
    <w:pPr>
      <w:pStyle w:val="Header"/>
      <w:jc w:val="right"/>
    </w:pPr>
    <w:r>
      <w:rPr>
        <w:noProof/>
      </w:rPr>
      <w:drawing>
        <wp:inline distT="0" distB="0" distL="0" distR="0" wp14:anchorId="58533482" wp14:editId="30F5CC4E">
          <wp:extent cx="334793" cy="381445"/>
          <wp:effectExtent l="0" t="0" r="8255" b="0"/>
          <wp:docPr id="9733088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793" cy="3814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0"/>
  </w:num>
  <w:num w:numId="2" w16cid:durableId="651983683">
    <w:abstractNumId w:val="21"/>
  </w:num>
  <w:num w:numId="3" w16cid:durableId="185095000">
    <w:abstractNumId w:val="6"/>
  </w:num>
  <w:num w:numId="4" w16cid:durableId="915165512">
    <w:abstractNumId w:val="12"/>
  </w:num>
  <w:num w:numId="5" w16cid:durableId="506407439">
    <w:abstractNumId w:val="31"/>
  </w:num>
  <w:num w:numId="6" w16cid:durableId="861044044">
    <w:abstractNumId w:val="15"/>
  </w:num>
  <w:num w:numId="7" w16cid:durableId="160237413">
    <w:abstractNumId w:val="5"/>
  </w:num>
  <w:num w:numId="8" w16cid:durableId="287929032">
    <w:abstractNumId w:val="22"/>
  </w:num>
  <w:num w:numId="9" w16cid:durableId="1134760629">
    <w:abstractNumId w:val="14"/>
  </w:num>
  <w:num w:numId="10" w16cid:durableId="1334452742">
    <w:abstractNumId w:val="27"/>
  </w:num>
  <w:num w:numId="11" w16cid:durableId="1670133049">
    <w:abstractNumId w:val="0"/>
  </w:num>
  <w:num w:numId="12" w16cid:durableId="2031836638">
    <w:abstractNumId w:val="4"/>
  </w:num>
  <w:num w:numId="13" w16cid:durableId="1904870670">
    <w:abstractNumId w:val="23"/>
  </w:num>
  <w:num w:numId="14" w16cid:durableId="1090738782">
    <w:abstractNumId w:val="11"/>
  </w:num>
  <w:num w:numId="15" w16cid:durableId="1586299042">
    <w:abstractNumId w:val="32"/>
  </w:num>
  <w:num w:numId="16" w16cid:durableId="602226298">
    <w:abstractNumId w:val="30"/>
  </w:num>
  <w:num w:numId="17" w16cid:durableId="1107506363">
    <w:abstractNumId w:val="1"/>
  </w:num>
  <w:num w:numId="18" w16cid:durableId="591469207">
    <w:abstractNumId w:val="8"/>
  </w:num>
  <w:num w:numId="19" w16cid:durableId="1153910480">
    <w:abstractNumId w:val="26"/>
  </w:num>
  <w:num w:numId="20" w16cid:durableId="1053580185">
    <w:abstractNumId w:val="29"/>
  </w:num>
  <w:num w:numId="21" w16cid:durableId="615257433">
    <w:abstractNumId w:val="17"/>
  </w:num>
  <w:num w:numId="22" w16cid:durableId="1977372654">
    <w:abstractNumId w:val="18"/>
  </w:num>
  <w:num w:numId="23" w16cid:durableId="1576745489">
    <w:abstractNumId w:val="16"/>
  </w:num>
  <w:num w:numId="24" w16cid:durableId="1594511195">
    <w:abstractNumId w:val="25"/>
  </w:num>
  <w:num w:numId="25" w16cid:durableId="1352224404">
    <w:abstractNumId w:val="3"/>
  </w:num>
  <w:num w:numId="26" w16cid:durableId="1809323409">
    <w:abstractNumId w:val="19"/>
  </w:num>
  <w:num w:numId="27" w16cid:durableId="159468245">
    <w:abstractNumId w:val="7"/>
  </w:num>
  <w:num w:numId="28" w16cid:durableId="579488951">
    <w:abstractNumId w:val="2"/>
  </w:num>
  <w:num w:numId="29" w16cid:durableId="1920093606">
    <w:abstractNumId w:val="20"/>
  </w:num>
  <w:num w:numId="30" w16cid:durableId="1323507347">
    <w:abstractNumId w:val="13"/>
  </w:num>
  <w:num w:numId="31" w16cid:durableId="373771858">
    <w:abstractNumId w:val="9"/>
  </w:num>
  <w:num w:numId="32" w16cid:durableId="1917013019">
    <w:abstractNumId w:val="28"/>
  </w:num>
  <w:num w:numId="33" w16cid:durableId="18229638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5BA"/>
    <w:rsid w:val="00055AC5"/>
    <w:rsid w:val="00066A9C"/>
    <w:rsid w:val="00095710"/>
    <w:rsid w:val="00095ED6"/>
    <w:rsid w:val="00133AEB"/>
    <w:rsid w:val="001E1CDC"/>
    <w:rsid w:val="001F138F"/>
    <w:rsid w:val="001F7DC6"/>
    <w:rsid w:val="00212320"/>
    <w:rsid w:val="00221627"/>
    <w:rsid w:val="00285BC6"/>
    <w:rsid w:val="00292BDD"/>
    <w:rsid w:val="002E3D0E"/>
    <w:rsid w:val="002E76CB"/>
    <w:rsid w:val="005D51AB"/>
    <w:rsid w:val="00622965"/>
    <w:rsid w:val="006263D3"/>
    <w:rsid w:val="006549EE"/>
    <w:rsid w:val="006825BA"/>
    <w:rsid w:val="006B227B"/>
    <w:rsid w:val="006F4BE6"/>
    <w:rsid w:val="0071406C"/>
    <w:rsid w:val="007865A7"/>
    <w:rsid w:val="007B2328"/>
    <w:rsid w:val="007D19C4"/>
    <w:rsid w:val="0081736A"/>
    <w:rsid w:val="00831BCD"/>
    <w:rsid w:val="00833BC6"/>
    <w:rsid w:val="008850A1"/>
    <w:rsid w:val="008A0A52"/>
    <w:rsid w:val="009073DD"/>
    <w:rsid w:val="0098197E"/>
    <w:rsid w:val="009E0EC9"/>
    <w:rsid w:val="00AA40EA"/>
    <w:rsid w:val="00B5529E"/>
    <w:rsid w:val="00B73619"/>
    <w:rsid w:val="00C24461"/>
    <w:rsid w:val="00C4354B"/>
    <w:rsid w:val="00C56FF2"/>
    <w:rsid w:val="00C73B0D"/>
    <w:rsid w:val="00CA25C1"/>
    <w:rsid w:val="00CB6716"/>
    <w:rsid w:val="00D02102"/>
    <w:rsid w:val="00D22DCC"/>
    <w:rsid w:val="00D32C8B"/>
    <w:rsid w:val="00D53F10"/>
    <w:rsid w:val="00DE7330"/>
    <w:rsid w:val="00E474DA"/>
    <w:rsid w:val="00E8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5C32C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60c992-e0d3-453c-9d2f-baadbdc7f79d" xsi:nil="true"/>
    <lcf76f155ced4ddcb4097134ff3c332f xmlns="cb11a59e-cec7-4444-b668-16a06aa4e60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55F5D9C6BD314B818144C49B27F799" ma:contentTypeVersion="11" ma:contentTypeDescription="Create a new document." ma:contentTypeScope="" ma:versionID="270809a5c28a4b9faacf36fb648b4dcb">
  <xsd:schema xmlns:xsd="http://www.w3.org/2001/XMLSchema" xmlns:xs="http://www.w3.org/2001/XMLSchema" xmlns:p="http://schemas.microsoft.com/office/2006/metadata/properties" xmlns:ns2="cb11a59e-cec7-4444-b668-16a06aa4e608" xmlns:ns3="d860c992-e0d3-453c-9d2f-baadbdc7f79d" targetNamespace="http://schemas.microsoft.com/office/2006/metadata/properties" ma:root="true" ma:fieldsID="c07e927b3399eb8ae69dba521d9f7dcd" ns2:_="" ns3:_="">
    <xsd:import namespace="cb11a59e-cec7-4444-b668-16a06aa4e608"/>
    <xsd:import namespace="d860c992-e0d3-453c-9d2f-baadbdc7f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1a59e-cec7-4444-b668-16a06aa4e6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0c992-e0d3-453c-9d2f-baadbdc7f7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fbf16b5-3145-4e7e-8260-f537fd7765b3}" ma:internalName="TaxCatchAll" ma:showField="CatchAllData" ma:web="d860c992-e0d3-453c-9d2f-baadbdc7f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d860c992-e0d3-453c-9d2f-baadbdc7f79d"/>
    <ds:schemaRef ds:uri="cb11a59e-cec7-4444-b668-16a06aa4e608"/>
  </ds:schemaRefs>
</ds:datastoreItem>
</file>

<file path=customXml/itemProps2.xml><?xml version="1.0" encoding="utf-8"?>
<ds:datastoreItem xmlns:ds="http://schemas.openxmlformats.org/officeDocument/2006/customXml" ds:itemID="{DB42D315-8F2C-4723-BA42-9CDE7EAF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11a59e-cec7-4444-b668-16a06aa4e608"/>
    <ds:schemaRef ds:uri="d860c992-e0d3-453c-9d2f-baadbdc7f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 Template</Template>
  <TotalTime>17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1</cp:revision>
  <cp:lastPrinted>2025-02-28T01:53:00Z</cp:lastPrinted>
  <dcterms:created xsi:type="dcterms:W3CDTF">2025-06-02T08:00:00Z</dcterms:created>
  <dcterms:modified xsi:type="dcterms:W3CDTF">2025-06-02T08:17:00Z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